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14"/>
        <w:gridCol w:w="4757"/>
      </w:tblGrid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b/>
                <w:lang w:val="en-US"/>
              </w:rPr>
            </w:pPr>
            <w:r w:rsidRPr="00D7756D">
              <w:rPr>
                <w:b/>
                <w:lang w:val="en-US"/>
              </w:rPr>
              <w:t>№15 Steels Velo (сине-серый)</w:t>
            </w:r>
          </w:p>
          <w:p w:rsidR="00B142E0" w:rsidRPr="00D7756D" w:rsidRDefault="00B142E0" w:rsidP="00D7756D">
            <w:pPr>
              <w:spacing w:after="0" w:line="240" w:lineRule="auto"/>
              <w:rPr>
                <w:b/>
                <w:lang w:val="en-US"/>
              </w:rPr>
            </w:pPr>
            <w:r w:rsidRPr="00D7756D">
              <w:rPr>
                <w:b/>
                <w:lang w:val="en-US"/>
              </w:rPr>
              <w:t>№18 Steels Navigator 410  (красный)</w:t>
            </w: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b/>
              </w:rPr>
            </w:pPr>
            <w:r w:rsidRPr="00D7756D">
              <w:rPr>
                <w:b/>
              </w:rPr>
              <w:t xml:space="preserve">№11 </w:t>
            </w:r>
            <w:r w:rsidRPr="00D7756D">
              <w:rPr>
                <w:b/>
                <w:lang w:val="en-US"/>
              </w:rPr>
              <w:t>Steels</w:t>
            </w:r>
            <w:r w:rsidRPr="00D7756D">
              <w:rPr>
                <w:b/>
              </w:rPr>
              <w:t xml:space="preserve"> 410 (красно-черный)</w:t>
            </w:r>
          </w:p>
          <w:p w:rsidR="00B142E0" w:rsidRPr="00D7756D" w:rsidRDefault="00B142E0" w:rsidP="00D7756D">
            <w:pPr>
              <w:spacing w:after="0" w:line="240" w:lineRule="auto"/>
            </w:pPr>
            <w:r w:rsidRPr="00D7756D">
              <w:rPr>
                <w:b/>
              </w:rPr>
              <w:t xml:space="preserve">№16 </w:t>
            </w:r>
            <w:r w:rsidRPr="00D7756D">
              <w:rPr>
                <w:b/>
                <w:lang w:val="en-US"/>
              </w:rPr>
              <w:t>Steels</w:t>
            </w:r>
            <w:r w:rsidRPr="00D7756D">
              <w:rPr>
                <w:b/>
              </w:rPr>
              <w:t xml:space="preserve"> 410 (зелено-серебристый)</w:t>
            </w: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</w:pPr>
            <w:r w:rsidRPr="00D7756D"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i1025" type="#_x0000_t75" style="width:213.75pt;height:141.75pt;visibility:visible">
                  <v:imagedata r:id="rId4" o:title=""/>
                </v:shape>
              </w:pict>
            </w: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</w:pPr>
            <w:r w:rsidRPr="00D7756D">
              <w:rPr>
                <w:noProof/>
                <w:lang w:eastAsia="ru-RU"/>
              </w:rPr>
              <w:pict>
                <v:shape id="Рисунок 5" o:spid="_x0000_i1026" type="#_x0000_t75" style="width:213pt;height:140.25pt;visibility:visible">
                  <v:imagedata r:id="rId5" o:title=""/>
                </v:shape>
              </w:pict>
            </w: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</w:pP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</w:pP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b/>
              </w:rPr>
            </w:pPr>
            <w:r w:rsidRPr="00D7756D">
              <w:rPr>
                <w:b/>
              </w:rPr>
              <w:t>№55 Mustang (серо-синий)</w:t>
            </w:r>
          </w:p>
          <w:p w:rsidR="00B142E0" w:rsidRPr="00D7756D" w:rsidRDefault="00B142E0" w:rsidP="00D7756D">
            <w:pPr>
              <w:spacing w:after="0" w:line="240" w:lineRule="auto"/>
            </w:pPr>
            <w:r w:rsidRPr="00D7756D">
              <w:rPr>
                <w:b/>
              </w:rPr>
              <w:t>№32 Novatrack (малиновый)</w:t>
            </w: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b/>
              </w:rPr>
            </w:pPr>
            <w:r w:rsidRPr="00D7756D">
              <w:rPr>
                <w:b/>
              </w:rPr>
              <w:t>№82 Princess (розовый)</w:t>
            </w:r>
          </w:p>
          <w:p w:rsidR="00B142E0" w:rsidRPr="00D7756D" w:rsidRDefault="00B142E0" w:rsidP="00D7756D">
            <w:pPr>
              <w:spacing w:after="0" w:line="240" w:lineRule="auto"/>
            </w:pPr>
            <w:r w:rsidRPr="00D7756D">
              <w:rPr>
                <w:b/>
              </w:rPr>
              <w:t xml:space="preserve">№164 </w:t>
            </w:r>
            <w:r w:rsidRPr="00D7756D">
              <w:rPr>
                <w:b/>
                <w:lang w:val="en-US"/>
              </w:rPr>
              <w:t>Steels</w:t>
            </w:r>
            <w:r w:rsidRPr="00D7756D">
              <w:rPr>
                <w:b/>
              </w:rPr>
              <w:t xml:space="preserve"> (зеленый)</w:t>
            </w: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</w:pPr>
            <w:r w:rsidRPr="00D7756D">
              <w:rPr>
                <w:noProof/>
                <w:lang w:eastAsia="ru-RU"/>
              </w:rPr>
              <w:pict>
                <v:shape id="Рисунок 6" o:spid="_x0000_i1027" type="#_x0000_t75" style="width:214.5pt;height:2in;visibility:visible">
                  <v:imagedata r:id="rId6" o:title=""/>
                </v:shape>
              </w:pict>
            </w: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</w:pPr>
            <w:r w:rsidRPr="00D7756D">
              <w:rPr>
                <w:noProof/>
                <w:lang w:eastAsia="ru-RU"/>
              </w:rPr>
              <w:pict>
                <v:shape id="Рисунок 7" o:spid="_x0000_i1028" type="#_x0000_t75" style="width:217.5pt;height:144.75pt;visibility:visible">
                  <v:imagedata r:id="rId7" o:title=""/>
                </v:shape>
              </w:pict>
            </w: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b/>
              </w:rPr>
            </w:pPr>
            <w:r w:rsidRPr="00D7756D">
              <w:rPr>
                <w:b/>
              </w:rPr>
              <w:t>№31 F</w:t>
            </w:r>
            <w:r w:rsidRPr="00D7756D">
              <w:rPr>
                <w:b/>
                <w:lang w:val="en-US"/>
              </w:rPr>
              <w:t>o</w:t>
            </w:r>
            <w:r w:rsidRPr="00D7756D">
              <w:rPr>
                <w:b/>
              </w:rPr>
              <w:t>rward Valencia (красный)</w:t>
            </w:r>
          </w:p>
          <w:p w:rsidR="00B142E0" w:rsidRPr="00D7756D" w:rsidRDefault="00B142E0" w:rsidP="00D7756D">
            <w:pPr>
              <w:spacing w:after="0" w:line="240" w:lineRule="auto"/>
            </w:pPr>
            <w:r w:rsidRPr="00D7756D">
              <w:rPr>
                <w:b/>
              </w:rPr>
              <w:t xml:space="preserve">№33 </w:t>
            </w:r>
            <w:r w:rsidRPr="00D7756D">
              <w:rPr>
                <w:b/>
                <w:lang w:val="en-US"/>
              </w:rPr>
              <w:t>Steels</w:t>
            </w:r>
            <w:r w:rsidRPr="00D7756D">
              <w:rPr>
                <w:b/>
              </w:rPr>
              <w:t xml:space="preserve"> 710 (красно-серебристый)</w:t>
            </w: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b/>
              </w:rPr>
            </w:pPr>
            <w:r w:rsidRPr="00D7756D">
              <w:rPr>
                <w:b/>
              </w:rPr>
              <w:t xml:space="preserve">№36 </w:t>
            </w:r>
            <w:r w:rsidRPr="00D7756D">
              <w:rPr>
                <w:b/>
                <w:lang w:val="en-US"/>
              </w:rPr>
              <w:t>Ste</w:t>
            </w:r>
            <w:r w:rsidRPr="00D7756D">
              <w:rPr>
                <w:b/>
              </w:rPr>
              <w:t>е</w:t>
            </w:r>
            <w:r w:rsidRPr="00D7756D">
              <w:rPr>
                <w:b/>
                <w:lang w:val="en-US"/>
              </w:rPr>
              <w:t>ls Pilot 310</w:t>
            </w: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b/>
              </w:rPr>
              <w:t>№34 Сибирь 2000 (синий)</w:t>
            </w: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noProof/>
                <w:lang w:eastAsia="ru-RU"/>
              </w:rPr>
              <w:pict>
                <v:shape id="Рисунок 8" o:spid="_x0000_i1029" type="#_x0000_t75" style="width:215.25pt;height:143.25pt;visibility:visible">
                  <v:imagedata r:id="rId8" o:title=""/>
                </v:shape>
              </w:pict>
            </w: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noProof/>
                <w:lang w:eastAsia="ru-RU"/>
              </w:rPr>
              <w:pict>
                <v:shape id="Рисунок 15" o:spid="_x0000_i1030" type="#_x0000_t75" style="width:215.25pt;height:143.25pt;visibility:visible">
                  <v:imagedata r:id="rId9" o:title=""/>
                </v:shape>
              </w:pict>
            </w: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</w:pPr>
          </w:p>
          <w:p w:rsidR="00B142E0" w:rsidRPr="00D7756D" w:rsidRDefault="00B142E0" w:rsidP="00D7756D">
            <w:pPr>
              <w:spacing w:after="0" w:line="240" w:lineRule="auto"/>
            </w:pPr>
          </w:p>
          <w:p w:rsidR="00B142E0" w:rsidRPr="00D7756D" w:rsidRDefault="00B142E0" w:rsidP="00D7756D">
            <w:pPr>
              <w:spacing w:after="0" w:line="240" w:lineRule="auto"/>
            </w:pPr>
          </w:p>
          <w:p w:rsidR="00B142E0" w:rsidRPr="00D7756D" w:rsidRDefault="00B142E0" w:rsidP="00D7756D">
            <w:pPr>
              <w:spacing w:after="0" w:line="240" w:lineRule="auto"/>
            </w:pPr>
          </w:p>
          <w:p w:rsidR="00B142E0" w:rsidRPr="00D7756D" w:rsidRDefault="00B142E0" w:rsidP="00D7756D">
            <w:pPr>
              <w:spacing w:after="0" w:line="240" w:lineRule="auto"/>
            </w:pPr>
          </w:p>
          <w:p w:rsidR="00B142E0" w:rsidRPr="00D7756D" w:rsidRDefault="00B142E0" w:rsidP="00D7756D">
            <w:pPr>
              <w:spacing w:after="0" w:line="240" w:lineRule="auto"/>
            </w:pPr>
          </w:p>
          <w:p w:rsidR="00B142E0" w:rsidRPr="00D7756D" w:rsidRDefault="00B142E0" w:rsidP="00D7756D">
            <w:pPr>
              <w:spacing w:after="0" w:line="240" w:lineRule="auto"/>
            </w:pPr>
          </w:p>
          <w:p w:rsidR="00B142E0" w:rsidRPr="00D7756D" w:rsidRDefault="00B142E0" w:rsidP="00D7756D">
            <w:pPr>
              <w:spacing w:after="0" w:line="240" w:lineRule="auto"/>
            </w:pPr>
          </w:p>
          <w:p w:rsidR="00B142E0" w:rsidRPr="00D7756D" w:rsidRDefault="00B142E0" w:rsidP="00D7756D">
            <w:pPr>
              <w:spacing w:after="0" w:line="240" w:lineRule="auto"/>
            </w:pPr>
          </w:p>
          <w:p w:rsidR="00B142E0" w:rsidRPr="00D7756D" w:rsidRDefault="00B142E0" w:rsidP="00D7756D">
            <w:pPr>
              <w:spacing w:after="0" w:line="240" w:lineRule="auto"/>
            </w:pPr>
          </w:p>
          <w:p w:rsidR="00B142E0" w:rsidRPr="00D7756D" w:rsidRDefault="00B142E0" w:rsidP="00D7756D">
            <w:pPr>
              <w:spacing w:after="0" w:line="240" w:lineRule="auto"/>
            </w:pPr>
          </w:p>
          <w:p w:rsidR="00B142E0" w:rsidRPr="00D7756D" w:rsidRDefault="00B142E0" w:rsidP="00D7756D">
            <w:pPr>
              <w:spacing w:after="0" w:line="240" w:lineRule="auto"/>
            </w:pPr>
          </w:p>
          <w:p w:rsidR="00B142E0" w:rsidRPr="00D7756D" w:rsidRDefault="00B142E0" w:rsidP="00D7756D">
            <w:pPr>
              <w:spacing w:after="0" w:line="240" w:lineRule="auto"/>
              <w:rPr>
                <w:b/>
              </w:rPr>
            </w:pPr>
            <w:r w:rsidRPr="00D7756D">
              <w:rPr>
                <w:b/>
              </w:rPr>
              <w:t>№97 Navigator (красный)</w:t>
            </w:r>
          </w:p>
          <w:p w:rsidR="00B142E0" w:rsidRPr="00D7756D" w:rsidRDefault="00B142E0" w:rsidP="00D7756D">
            <w:pPr>
              <w:spacing w:after="0" w:line="240" w:lineRule="auto"/>
            </w:pPr>
            <w:r w:rsidRPr="00D7756D">
              <w:rPr>
                <w:b/>
              </w:rPr>
              <w:t>№4 Forward Arsenal 101 (зелено-белого цвета)</w:t>
            </w: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b/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b/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b/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b/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b/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b/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b/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b/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b/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b/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b/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b/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b/>
              </w:rPr>
            </w:pPr>
            <w:r w:rsidRPr="00D7756D">
              <w:rPr>
                <w:b/>
                <w:noProof/>
                <w:lang w:eastAsia="ru-RU"/>
              </w:rPr>
              <w:t xml:space="preserve">№159 </w:t>
            </w:r>
            <w:r w:rsidRPr="00D7756D">
              <w:rPr>
                <w:b/>
              </w:rPr>
              <w:t>Mustang (серебристый)</w:t>
            </w:r>
          </w:p>
          <w:p w:rsidR="00B142E0" w:rsidRPr="00D7756D" w:rsidRDefault="00B142E0" w:rsidP="00D7756D">
            <w:pPr>
              <w:spacing w:after="0" w:line="240" w:lineRule="auto"/>
              <w:rPr>
                <w:b/>
                <w:noProof/>
                <w:lang w:eastAsia="ru-RU"/>
              </w:rPr>
            </w:pPr>
            <w:r w:rsidRPr="00D7756D">
              <w:rPr>
                <w:b/>
              </w:rPr>
              <w:t>№2 Navigator 570 (синего цвета)</w:t>
            </w: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noProof/>
                <w:lang w:eastAsia="ru-RU"/>
              </w:rPr>
              <w:pict>
                <v:shape id="Рисунок 17" o:spid="_x0000_i1031" type="#_x0000_t75" style="width:214.5pt;height:2in;visibility:visible">
                  <v:imagedata r:id="rId10" o:title=""/>
                </v:shape>
              </w:pict>
            </w: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noProof/>
                <w:lang w:eastAsia="ru-RU"/>
              </w:rPr>
              <w:pict>
                <v:shape id="Рисунок 18" o:spid="_x0000_i1032" type="#_x0000_t75" style="width:3in;height:143.25pt;visibility:visible">
                  <v:imagedata r:id="rId11" o:title=""/>
                </v:shape>
              </w:pict>
            </w: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b/>
                <w:lang w:val="en-US"/>
              </w:rPr>
            </w:pPr>
            <w:r w:rsidRPr="00D7756D">
              <w:rPr>
                <w:b/>
                <w:lang w:val="en-US"/>
              </w:rPr>
              <w:t xml:space="preserve">№17 Forward </w:t>
            </w:r>
            <w:smartTag w:uri="urn:schemas-microsoft-com:office:smarttags" w:element="place">
              <w:smartTag w:uri="urn:schemas-microsoft-com:office:smarttags" w:element="City">
                <w:r w:rsidRPr="00D7756D">
                  <w:rPr>
                    <w:b/>
                    <w:lang w:val="en-US"/>
                  </w:rPr>
                  <w:t>Milan</w:t>
                </w:r>
              </w:smartTag>
            </w:smartTag>
            <w:r w:rsidRPr="00D7756D">
              <w:rPr>
                <w:b/>
                <w:lang w:val="en-US"/>
              </w:rPr>
              <w:t xml:space="preserve"> 101 (синий)</w:t>
            </w:r>
          </w:p>
          <w:p w:rsidR="00B142E0" w:rsidRPr="00D7756D" w:rsidRDefault="00B142E0" w:rsidP="00D7756D">
            <w:pPr>
              <w:spacing w:after="0" w:line="240" w:lineRule="auto"/>
              <w:rPr>
                <w:b/>
                <w:lang w:val="en-US"/>
              </w:rPr>
            </w:pPr>
            <w:r w:rsidRPr="00D7756D">
              <w:rPr>
                <w:b/>
                <w:lang w:val="en-US"/>
              </w:rPr>
              <w:t>№84"Mirag (</w:t>
            </w:r>
            <w:r w:rsidRPr="00D7756D">
              <w:rPr>
                <w:b/>
              </w:rPr>
              <w:t>синий</w:t>
            </w:r>
            <w:r w:rsidRPr="00D7756D">
              <w:rPr>
                <w:b/>
                <w:lang w:val="en-US"/>
              </w:rPr>
              <w:t>)</w:t>
            </w: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b/>
              </w:rPr>
            </w:pPr>
            <w:r w:rsidRPr="00D7756D">
              <w:rPr>
                <w:b/>
                <w:lang w:val="en-US"/>
              </w:rPr>
              <w:t>№</w:t>
            </w:r>
            <w:r w:rsidRPr="00D7756D">
              <w:rPr>
                <w:b/>
              </w:rPr>
              <w:t>77 Batman (синий)</w:t>
            </w:r>
          </w:p>
          <w:p w:rsidR="00B142E0" w:rsidRPr="00D7756D" w:rsidRDefault="00B142E0" w:rsidP="00D7756D">
            <w:pPr>
              <w:spacing w:after="0" w:line="240" w:lineRule="auto"/>
              <w:rPr>
                <w:b/>
              </w:rPr>
            </w:pPr>
            <w:r w:rsidRPr="00D7756D">
              <w:rPr>
                <w:b/>
                <w:lang w:val="en-US"/>
              </w:rPr>
              <w:t>№</w:t>
            </w:r>
            <w:r w:rsidRPr="00D7756D">
              <w:rPr>
                <w:b/>
              </w:rPr>
              <w:t>42 Batman (синий)</w:t>
            </w: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noProof/>
                <w:lang w:eastAsia="ru-RU"/>
              </w:rPr>
              <w:pict>
                <v:shape id="Рисунок 19" o:spid="_x0000_i1033" type="#_x0000_t75" style="width:214.5pt;height:2in;visibility:visible">
                  <v:imagedata r:id="rId12" o:title=""/>
                </v:shape>
              </w:pict>
            </w: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noProof/>
                <w:lang w:eastAsia="ru-RU"/>
              </w:rPr>
              <w:pict>
                <v:shape id="Рисунок 20" o:spid="_x0000_i1034" type="#_x0000_t75" style="width:3in;height:143.25pt;visibility:visible">
                  <v:imagedata r:id="rId13" o:title=""/>
                </v:shape>
              </w:pict>
            </w: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b/>
              </w:rPr>
            </w:pPr>
            <w:r w:rsidRPr="009918EB">
              <w:rPr>
                <w:b/>
              </w:rPr>
              <w:t>№</w:t>
            </w:r>
            <w:r w:rsidRPr="00D7756D">
              <w:rPr>
                <w:b/>
              </w:rPr>
              <w:t xml:space="preserve">27 </w:t>
            </w:r>
            <w:r w:rsidRPr="00D7756D">
              <w:rPr>
                <w:b/>
                <w:lang w:val="en-US"/>
              </w:rPr>
              <w:t>M</w:t>
            </w:r>
            <w:r w:rsidRPr="00D7756D">
              <w:rPr>
                <w:b/>
              </w:rPr>
              <w:t>irage 100 (красный)</w:t>
            </w: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b/>
              </w:rPr>
              <w:t>№ 102 Steels Navigator 410 (красно-черный)</w:t>
            </w: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b/>
              </w:rPr>
            </w:pPr>
            <w:r w:rsidRPr="00D7756D">
              <w:rPr>
                <w:b/>
              </w:rPr>
              <w:t>№37 BMX-Bike crustal (малиновый)</w:t>
            </w: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b/>
              </w:rPr>
              <w:t>№19 Детский велосипед (розовый)</w:t>
            </w: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noProof/>
                <w:lang w:eastAsia="ru-RU"/>
              </w:rPr>
              <w:pict>
                <v:shape id="Рисунок 21" o:spid="_x0000_i1035" type="#_x0000_t75" style="width:213.75pt;height:137.25pt;visibility:visible">
                  <v:imagedata r:id="rId14" o:title=""/>
                </v:shape>
              </w:pict>
            </w: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noProof/>
                <w:lang w:eastAsia="ru-RU"/>
              </w:rPr>
              <w:pict>
                <v:shape id="Рисунок 22" o:spid="_x0000_i1036" type="#_x0000_t75" style="width:213.75pt;height:141.75pt;visibility:visible">
                  <v:imagedata r:id="rId15" o:title=""/>
                </v:shape>
              </w:pict>
            </w: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</w:tc>
      </w:tr>
      <w:tr w:rsidR="00B142E0" w:rsidRPr="009918EB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b/>
              </w:rPr>
            </w:pPr>
            <w:r w:rsidRPr="00D7756D">
              <w:rPr>
                <w:b/>
              </w:rPr>
              <w:t>№89 Mustang Allride (красно-серый)</w:t>
            </w:r>
          </w:p>
          <w:p w:rsidR="00B142E0" w:rsidRPr="00D7756D" w:rsidRDefault="00B142E0" w:rsidP="00D7756D">
            <w:pPr>
              <w:spacing w:after="0" w:line="240" w:lineRule="auto"/>
            </w:pPr>
            <w:r w:rsidRPr="00D7756D">
              <w:rPr>
                <w:b/>
              </w:rPr>
              <w:t xml:space="preserve">№3 </w:t>
            </w:r>
            <w:r w:rsidRPr="00D7756D">
              <w:rPr>
                <w:b/>
                <w:lang w:val="en-US"/>
              </w:rPr>
              <w:t>Steels</w:t>
            </w:r>
            <w:r w:rsidRPr="00D7756D">
              <w:rPr>
                <w:b/>
              </w:rPr>
              <w:t xml:space="preserve"> Navigator 570 (сине-серебристый)</w:t>
            </w: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b/>
                <w:lang w:val="en-US"/>
              </w:rPr>
            </w:pPr>
            <w:r w:rsidRPr="00D7756D">
              <w:rPr>
                <w:b/>
                <w:lang w:val="en-US"/>
              </w:rPr>
              <w:t>№142 Forward 817 (</w:t>
            </w:r>
            <w:r w:rsidRPr="00D7756D">
              <w:rPr>
                <w:b/>
              </w:rPr>
              <w:t>серо</w:t>
            </w:r>
            <w:r w:rsidRPr="00D7756D">
              <w:rPr>
                <w:b/>
                <w:lang w:val="en-US"/>
              </w:rPr>
              <w:t>-</w:t>
            </w:r>
            <w:r w:rsidRPr="00D7756D">
              <w:rPr>
                <w:b/>
              </w:rPr>
              <w:t>синий</w:t>
            </w:r>
          </w:p>
          <w:p w:rsidR="00B142E0" w:rsidRPr="00D7756D" w:rsidRDefault="00B142E0" w:rsidP="00D7756D">
            <w:pPr>
              <w:spacing w:after="0" w:line="240" w:lineRule="auto"/>
              <w:rPr>
                <w:b/>
                <w:noProof/>
                <w:lang w:val="en-US" w:eastAsia="ru-RU"/>
              </w:rPr>
            </w:pPr>
            <w:r w:rsidRPr="00D7756D">
              <w:rPr>
                <w:b/>
                <w:lang w:val="en-US"/>
              </w:rPr>
              <w:t>№86 Steels Navigator 430 (</w:t>
            </w:r>
            <w:r w:rsidRPr="00D7756D">
              <w:rPr>
                <w:b/>
              </w:rPr>
              <w:t>синий</w:t>
            </w:r>
            <w:r w:rsidRPr="00D7756D">
              <w:rPr>
                <w:b/>
                <w:lang w:val="en-US"/>
              </w:rPr>
              <w:t>)</w:t>
            </w: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noProof/>
                <w:lang w:eastAsia="ru-RU"/>
              </w:rPr>
              <w:pict>
                <v:shape id="Рисунок 23" o:spid="_x0000_i1037" type="#_x0000_t75" style="width:210pt;height:139.5pt;visibility:visible">
                  <v:imagedata r:id="rId16" o:title=""/>
                </v:shape>
              </w:pict>
            </w: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noProof/>
                <w:lang w:eastAsia="ru-RU"/>
              </w:rPr>
              <w:pict>
                <v:shape id="Рисунок 24" o:spid="_x0000_i1038" type="#_x0000_t75" style="width:210pt;height:139.5pt;visibility:visible">
                  <v:imagedata r:id="rId17" o:title=""/>
                </v:shape>
              </w:pict>
            </w: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b/>
              </w:rPr>
            </w:pPr>
            <w:r w:rsidRPr="00D7756D">
              <w:rPr>
                <w:b/>
              </w:rPr>
              <w:t xml:space="preserve">№21 </w:t>
            </w:r>
            <w:r w:rsidRPr="00D7756D">
              <w:rPr>
                <w:b/>
                <w:lang w:val="en-US"/>
              </w:rPr>
              <w:t>Steels</w:t>
            </w:r>
            <w:r w:rsidRPr="00D7756D">
              <w:rPr>
                <w:b/>
              </w:rPr>
              <w:t xml:space="preserve"> 710 (зеленый)</w:t>
            </w:r>
          </w:p>
          <w:p w:rsidR="00B142E0" w:rsidRPr="00D7756D" w:rsidRDefault="00B142E0" w:rsidP="00D7756D">
            <w:pPr>
              <w:spacing w:after="0" w:line="240" w:lineRule="auto"/>
            </w:pPr>
            <w:r w:rsidRPr="00D7756D">
              <w:rPr>
                <w:b/>
              </w:rPr>
              <w:t xml:space="preserve">№23 </w:t>
            </w:r>
            <w:r w:rsidRPr="00D7756D">
              <w:rPr>
                <w:b/>
                <w:lang w:val="en-US"/>
              </w:rPr>
              <w:t>Steels</w:t>
            </w:r>
            <w:r w:rsidRPr="00D7756D">
              <w:rPr>
                <w:b/>
              </w:rPr>
              <w:t xml:space="preserve"> 450 (малиново-розовый)</w:t>
            </w: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b/>
              </w:rPr>
            </w:pPr>
            <w:r w:rsidRPr="00D7756D">
              <w:rPr>
                <w:b/>
              </w:rPr>
              <w:t>№66 Минск (желто-зеленый)</w:t>
            </w: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b/>
              </w:rPr>
              <w:t xml:space="preserve">№9 </w:t>
            </w:r>
            <w:r w:rsidRPr="00D7756D">
              <w:rPr>
                <w:b/>
                <w:lang w:val="en-US"/>
              </w:rPr>
              <w:t>Steels</w:t>
            </w:r>
            <w:r w:rsidRPr="00D7756D">
              <w:rPr>
                <w:b/>
              </w:rPr>
              <w:t xml:space="preserve"> </w:t>
            </w:r>
            <w:r w:rsidRPr="00D7756D">
              <w:rPr>
                <w:b/>
                <w:lang w:val="en-US"/>
              </w:rPr>
              <w:t>Fokus</w:t>
            </w:r>
            <w:r w:rsidRPr="00D7756D">
              <w:rPr>
                <w:b/>
              </w:rPr>
              <w:t xml:space="preserve"> (сине-черный)</w:t>
            </w: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noProof/>
                <w:lang w:eastAsia="ru-RU"/>
              </w:rPr>
              <w:pict>
                <v:shape id="Рисунок 25" o:spid="_x0000_i1039" type="#_x0000_t75" style="width:229.5pt;height:152.25pt;visibility:visible">
                  <v:imagedata r:id="rId18" o:title=""/>
                </v:shape>
              </w:pict>
            </w: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noProof/>
                <w:lang w:eastAsia="ru-RU"/>
              </w:rPr>
              <w:pict>
                <v:shape id="Рисунок 26" o:spid="_x0000_i1040" type="#_x0000_t75" style="width:226.5pt;height:150.75pt;visibility:visible">
                  <v:imagedata r:id="rId19" o:title=""/>
                </v:shape>
              </w:pict>
            </w: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b/>
              </w:rPr>
            </w:pPr>
            <w:r w:rsidRPr="00D7756D">
              <w:rPr>
                <w:b/>
              </w:rPr>
              <w:t>№22 Lexus Fold (серебристо-розовый)</w:t>
            </w:r>
          </w:p>
          <w:p w:rsidR="00B142E0" w:rsidRPr="00D7756D" w:rsidRDefault="00B142E0" w:rsidP="00D7756D">
            <w:pPr>
              <w:spacing w:after="0" w:line="240" w:lineRule="auto"/>
            </w:pPr>
            <w:r w:rsidRPr="00D7756D">
              <w:rPr>
                <w:b/>
              </w:rPr>
              <w:t xml:space="preserve">№25 Кама </w:t>
            </w:r>
            <w:r w:rsidRPr="00D7756D">
              <w:rPr>
                <w:b/>
                <w:lang w:val="en-US"/>
              </w:rPr>
              <w:t>F</w:t>
            </w:r>
            <w:r w:rsidRPr="00D7756D">
              <w:rPr>
                <w:b/>
              </w:rPr>
              <w:t>100 (сине-серебристый)</w:t>
            </w: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b/>
              </w:rPr>
            </w:pPr>
            <w:r w:rsidRPr="00D7756D">
              <w:rPr>
                <w:b/>
              </w:rPr>
              <w:t>№144 Young 650 (синий)</w:t>
            </w: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b/>
              </w:rPr>
              <w:t>№49 Racer (сине-белый)</w:t>
            </w: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noProof/>
                <w:lang w:eastAsia="ru-RU"/>
              </w:rPr>
              <w:pict>
                <v:shape id="Рисунок 27" o:spid="_x0000_i1041" type="#_x0000_t75" style="width:226.5pt;height:150.75pt;visibility:visible">
                  <v:imagedata r:id="rId20" o:title=""/>
                </v:shape>
              </w:pict>
            </w: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noProof/>
                <w:lang w:eastAsia="ru-RU"/>
              </w:rPr>
              <w:pict>
                <v:shape id="Рисунок 28" o:spid="_x0000_i1042" type="#_x0000_t75" style="width:227.25pt;height:151.5pt;visibility:visible">
                  <v:imagedata r:id="rId21" o:title=""/>
                </v:shape>
              </w:pict>
            </w: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b/>
              </w:rPr>
            </w:pPr>
            <w:r w:rsidRPr="00D7756D">
              <w:rPr>
                <w:b/>
              </w:rPr>
              <w:t xml:space="preserve">№40 </w:t>
            </w:r>
            <w:r w:rsidRPr="00D7756D">
              <w:rPr>
                <w:b/>
                <w:lang w:val="en-US"/>
              </w:rPr>
              <w:t>Steels</w:t>
            </w:r>
            <w:r w:rsidRPr="00D7756D">
              <w:rPr>
                <w:b/>
              </w:rPr>
              <w:t xml:space="preserve"> 450 (сине-черный)</w:t>
            </w: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b/>
              </w:rPr>
              <w:t>№44 Аист (синий)</w:t>
            </w: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b/>
              </w:rPr>
            </w:pPr>
            <w:r w:rsidRPr="00D7756D">
              <w:rPr>
                <w:b/>
              </w:rPr>
              <w:t>№154 Велосипед красного цвета с корзиной-багажником</w:t>
            </w: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b/>
                <w:noProof/>
                <w:lang w:eastAsia="ru-RU"/>
              </w:rPr>
              <w:t xml:space="preserve">№41 </w:t>
            </w:r>
            <w:r w:rsidRPr="00D7756D">
              <w:rPr>
                <w:b/>
                <w:lang w:val="en-US"/>
              </w:rPr>
              <w:t>Steels</w:t>
            </w:r>
            <w:r w:rsidRPr="00D7756D">
              <w:rPr>
                <w:b/>
              </w:rPr>
              <w:t xml:space="preserve"> 450 (сине-серый)</w:t>
            </w: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noProof/>
                <w:lang w:eastAsia="ru-RU"/>
              </w:rPr>
              <w:pict>
                <v:shape id="Рисунок 29" o:spid="_x0000_i1043" type="#_x0000_t75" style="width:220.5pt;height:146.25pt;visibility:visible">
                  <v:imagedata r:id="rId22" o:title=""/>
                </v:shape>
              </w:pict>
            </w: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noProof/>
                <w:lang w:eastAsia="ru-RU"/>
              </w:rPr>
              <w:pict>
                <v:shape id="Рисунок 30" o:spid="_x0000_i1044" type="#_x0000_t75" style="width:223.5pt;height:148.5pt;visibility:visible">
                  <v:imagedata r:id="rId23" o:title=""/>
                </v:shape>
              </w:pict>
            </w: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b/>
              </w:rPr>
            </w:pPr>
            <w:r w:rsidRPr="00D7756D">
              <w:rPr>
                <w:b/>
              </w:rPr>
              <w:t>№79 Mustang (зелено-белый)</w:t>
            </w: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b/>
              </w:rPr>
              <w:t xml:space="preserve">№139 </w:t>
            </w:r>
            <w:r w:rsidRPr="00D7756D">
              <w:rPr>
                <w:b/>
                <w:lang w:val="en-US"/>
              </w:rPr>
              <w:t>Steels</w:t>
            </w:r>
            <w:r w:rsidRPr="00D7756D">
              <w:rPr>
                <w:b/>
              </w:rPr>
              <w:t xml:space="preserve"> 450 (серо-красный)</w:t>
            </w: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b/>
              </w:rPr>
            </w:pPr>
            <w:r w:rsidRPr="00D7756D">
              <w:rPr>
                <w:b/>
                <w:noProof/>
                <w:lang w:eastAsia="ru-RU"/>
              </w:rPr>
              <w:t xml:space="preserve">№24 </w:t>
            </w:r>
            <w:r w:rsidRPr="00D7756D">
              <w:rPr>
                <w:b/>
                <w:lang w:val="en-US"/>
              </w:rPr>
              <w:t>Steels</w:t>
            </w:r>
            <w:r w:rsidRPr="00D7756D">
              <w:rPr>
                <w:b/>
              </w:rPr>
              <w:t xml:space="preserve"> 710 (красно-серебристый)</w:t>
            </w:r>
          </w:p>
          <w:p w:rsidR="00B142E0" w:rsidRPr="00D7756D" w:rsidRDefault="00B142E0" w:rsidP="00D7756D">
            <w:pPr>
              <w:spacing w:after="0" w:line="240" w:lineRule="auto"/>
              <w:rPr>
                <w:b/>
              </w:rPr>
            </w:pPr>
            <w:r w:rsidRPr="00D7756D">
              <w:rPr>
                <w:b/>
              </w:rPr>
              <w:t xml:space="preserve">№8 </w:t>
            </w:r>
            <w:r w:rsidRPr="00D7756D">
              <w:rPr>
                <w:b/>
                <w:lang w:val="en-US"/>
              </w:rPr>
              <w:t>Steels</w:t>
            </w:r>
            <w:r w:rsidRPr="00D7756D">
              <w:rPr>
                <w:b/>
              </w:rPr>
              <w:t xml:space="preserve"> 310 </w:t>
            </w:r>
            <w:r w:rsidRPr="00D7756D">
              <w:rPr>
                <w:b/>
                <w:lang w:val="en-US"/>
              </w:rPr>
              <w:t>Folding</w:t>
            </w:r>
            <w:r w:rsidRPr="00D7756D">
              <w:rPr>
                <w:b/>
              </w:rPr>
              <w:t xml:space="preserve"> </w:t>
            </w:r>
            <w:r w:rsidRPr="00D7756D">
              <w:rPr>
                <w:b/>
                <w:lang w:val="en-US"/>
              </w:rPr>
              <w:t>Bike</w:t>
            </w:r>
            <w:r w:rsidRPr="00D7756D">
              <w:rPr>
                <w:b/>
              </w:rPr>
              <w:t xml:space="preserve"> (желто-красный)</w:t>
            </w: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noProof/>
                <w:lang w:eastAsia="ru-RU"/>
              </w:rPr>
              <w:pict>
                <v:shape id="Рисунок 31" o:spid="_x0000_i1045" type="#_x0000_t75" style="width:222.75pt;height:149.25pt;visibility:visible">
                  <v:imagedata r:id="rId24" o:title=""/>
                </v:shape>
              </w:pict>
            </w: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noProof/>
                <w:lang w:eastAsia="ru-RU"/>
              </w:rPr>
              <w:pict>
                <v:shape id="Рисунок 32" o:spid="_x0000_i1046" type="#_x0000_t75" style="width:221.25pt;height:147pt;visibility:visible">
                  <v:imagedata r:id="rId25" o:title=""/>
                </v:shape>
              </w:pict>
            </w: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b/>
              </w:rPr>
            </w:pPr>
            <w:r w:rsidRPr="00D7756D">
              <w:rPr>
                <w:b/>
              </w:rPr>
              <w:t>№14 Кама 200 (сине-серебристый)</w:t>
            </w: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b/>
              </w:rPr>
              <w:t xml:space="preserve">№26 Racer (красный) </w:t>
            </w: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b/>
              </w:rPr>
            </w:pPr>
            <w:r w:rsidRPr="00D7756D">
              <w:rPr>
                <w:b/>
                <w:noProof/>
                <w:lang w:eastAsia="ru-RU"/>
              </w:rPr>
              <w:t xml:space="preserve">№28 </w:t>
            </w:r>
            <w:r w:rsidRPr="00D7756D">
              <w:rPr>
                <w:b/>
              </w:rPr>
              <w:t>Школьник (темно-зеленый)</w:t>
            </w: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b/>
                <w:noProof/>
                <w:lang w:eastAsia="ru-RU"/>
              </w:rPr>
              <w:t xml:space="preserve">№153 </w:t>
            </w:r>
            <w:r w:rsidRPr="00D7756D">
              <w:rPr>
                <w:b/>
                <w:lang w:val="en-US"/>
              </w:rPr>
              <w:t>Steels</w:t>
            </w:r>
            <w:r w:rsidRPr="00D7756D">
              <w:rPr>
                <w:b/>
              </w:rPr>
              <w:t xml:space="preserve"> 750 (красно-серый)</w:t>
            </w: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noProof/>
                <w:lang w:eastAsia="ru-RU"/>
              </w:rPr>
              <w:pict>
                <v:shape id="Рисунок 33" o:spid="_x0000_i1047" type="#_x0000_t75" style="width:219pt;height:145.5pt;visibility:visible">
                  <v:imagedata r:id="rId26" o:title=""/>
                </v:shape>
              </w:pict>
            </w: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noProof/>
                <w:lang w:eastAsia="ru-RU"/>
              </w:rPr>
              <w:pict>
                <v:shape id="Рисунок 34" o:spid="_x0000_i1048" type="#_x0000_t75" style="width:225pt;height:149.25pt;visibility:visible">
                  <v:imagedata r:id="rId27" o:title=""/>
                </v:shape>
              </w:pict>
            </w: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b/>
              </w:rPr>
            </w:pPr>
            <w:r w:rsidRPr="00D7756D">
              <w:rPr>
                <w:b/>
              </w:rPr>
              <w:t xml:space="preserve">№161 </w:t>
            </w:r>
            <w:r w:rsidRPr="00D7756D">
              <w:rPr>
                <w:b/>
                <w:lang w:val="en-US"/>
              </w:rPr>
              <w:t>Steels</w:t>
            </w:r>
            <w:r w:rsidRPr="00D7756D">
              <w:rPr>
                <w:b/>
              </w:rPr>
              <w:t xml:space="preserve"> 450 (черно-красный)</w:t>
            </w: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b/>
              </w:rPr>
              <w:t>№51 Lexus (синий)</w:t>
            </w: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b/>
              </w:rPr>
            </w:pPr>
            <w:r w:rsidRPr="00D7756D">
              <w:rPr>
                <w:b/>
              </w:rPr>
              <w:t xml:space="preserve">№87 </w:t>
            </w:r>
            <w:r w:rsidRPr="00D7756D">
              <w:rPr>
                <w:b/>
                <w:lang w:val="en-US"/>
              </w:rPr>
              <w:t>Steels</w:t>
            </w:r>
            <w:r w:rsidRPr="00D7756D">
              <w:rPr>
                <w:b/>
              </w:rPr>
              <w:t xml:space="preserve"> 710  (черно-серый) </w:t>
            </w:r>
          </w:p>
          <w:p w:rsidR="00B142E0" w:rsidRPr="00D7756D" w:rsidRDefault="00B142E0" w:rsidP="00D7756D">
            <w:pPr>
              <w:spacing w:after="0" w:line="240" w:lineRule="auto"/>
            </w:pPr>
            <w:r w:rsidRPr="00D7756D">
              <w:rPr>
                <w:b/>
              </w:rPr>
              <w:t xml:space="preserve">№76 </w:t>
            </w:r>
            <w:r w:rsidRPr="00D7756D">
              <w:rPr>
                <w:b/>
                <w:lang w:val="en-US"/>
              </w:rPr>
              <w:t>Steels</w:t>
            </w:r>
            <w:r w:rsidRPr="00D7756D">
              <w:rPr>
                <w:b/>
              </w:rPr>
              <w:t xml:space="preserve"> Navigator 410 (красно-серый)</w:t>
            </w: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noProof/>
                <w:lang w:eastAsia="ru-RU"/>
              </w:rPr>
              <w:pict>
                <v:shape id="Рисунок 35" o:spid="_x0000_i1049" type="#_x0000_t75" style="width:221.25pt;height:152.25pt;visibility:visible">
                  <v:imagedata r:id="rId28" o:title=""/>
                </v:shape>
              </w:pict>
            </w: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noProof/>
                <w:lang w:eastAsia="ru-RU"/>
              </w:rPr>
              <w:pict>
                <v:shape id="Рисунок 36" o:spid="_x0000_i1050" type="#_x0000_t75" style="width:219.75pt;height:152.25pt;visibility:visible">
                  <v:imagedata r:id="rId29" o:title=""/>
                </v:shape>
              </w:pict>
            </w: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b/>
              </w:rPr>
            </w:pPr>
            <w:r w:rsidRPr="00D7756D">
              <w:rPr>
                <w:b/>
              </w:rPr>
              <w:t>№30 Shima Bike (черный)</w:t>
            </w: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b/>
              </w:rPr>
              <w:t xml:space="preserve">№5 </w:t>
            </w:r>
            <w:r w:rsidRPr="00D7756D">
              <w:rPr>
                <w:b/>
                <w:lang w:val="en-US"/>
              </w:rPr>
              <w:t>Steels</w:t>
            </w:r>
            <w:r w:rsidRPr="00D7756D">
              <w:rPr>
                <w:b/>
              </w:rPr>
              <w:t xml:space="preserve"> (зеленого цвета)</w:t>
            </w: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b/>
              </w:rPr>
            </w:pPr>
            <w:r w:rsidRPr="00D7756D">
              <w:rPr>
                <w:b/>
              </w:rPr>
              <w:t xml:space="preserve">№1 </w:t>
            </w:r>
            <w:r w:rsidRPr="00D7756D">
              <w:rPr>
                <w:b/>
                <w:lang w:val="en-US"/>
              </w:rPr>
              <w:t>Steels</w:t>
            </w:r>
            <w:r w:rsidRPr="00D7756D">
              <w:rPr>
                <w:b/>
              </w:rPr>
              <w:t xml:space="preserve"> 420 (сиреневый цвет)</w:t>
            </w:r>
          </w:p>
          <w:p w:rsidR="00B142E0" w:rsidRPr="00D7756D" w:rsidRDefault="00B142E0" w:rsidP="00D7756D">
            <w:pPr>
              <w:spacing w:after="0" w:line="240" w:lineRule="auto"/>
              <w:rPr>
                <w:b/>
              </w:rPr>
            </w:pPr>
            <w:r w:rsidRPr="00D7756D">
              <w:rPr>
                <w:b/>
              </w:rPr>
              <w:t>№6 F</w:t>
            </w:r>
            <w:r w:rsidRPr="00D7756D">
              <w:rPr>
                <w:b/>
                <w:lang w:val="en-US"/>
              </w:rPr>
              <w:t>o</w:t>
            </w:r>
            <w:r w:rsidRPr="00D7756D">
              <w:rPr>
                <w:b/>
              </w:rPr>
              <w:t>rward vega 162 (оранжевого цвета)</w:t>
            </w: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noProof/>
                <w:lang w:eastAsia="ru-RU"/>
              </w:rPr>
              <w:pict>
                <v:shape id="Рисунок 37" o:spid="_x0000_i1051" type="#_x0000_t75" style="width:234.75pt;height:156pt;visibility:visible">
                  <v:imagedata r:id="rId30" o:title=""/>
                </v:shape>
              </w:pict>
            </w: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noProof/>
                <w:lang w:eastAsia="ru-RU"/>
              </w:rPr>
              <w:pict>
                <v:shape id="Рисунок 38" o:spid="_x0000_i1052" type="#_x0000_t75" style="width:228pt;height:151.5pt;visibility:visible">
                  <v:imagedata r:id="rId31" o:title=""/>
                </v:shape>
              </w:pict>
            </w: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b/>
                <w:noProof/>
                <w:lang w:eastAsia="ru-RU"/>
              </w:rPr>
            </w:pPr>
            <w:r w:rsidRPr="00D7756D">
              <w:rPr>
                <w:b/>
                <w:noProof/>
                <w:lang w:eastAsia="ru-RU"/>
              </w:rPr>
              <w:t>№</w:t>
            </w:r>
            <w:r w:rsidRPr="00D7756D">
              <w:rPr>
                <w:b/>
                <w:noProof/>
                <w:lang w:val="en-US" w:eastAsia="ru-RU"/>
              </w:rPr>
              <w:t>45</w:t>
            </w:r>
            <w:r w:rsidRPr="00D7756D">
              <w:rPr>
                <w:b/>
                <w:noProof/>
                <w:lang w:eastAsia="ru-RU"/>
              </w:rPr>
              <w:t xml:space="preserve"> </w:t>
            </w:r>
            <w:r w:rsidRPr="00D7756D">
              <w:rPr>
                <w:b/>
                <w:lang w:val="en-US"/>
              </w:rPr>
              <w:t>Steels</w:t>
            </w:r>
            <w:r w:rsidRPr="00D7756D">
              <w:rPr>
                <w:b/>
              </w:rPr>
              <w:t xml:space="preserve"> (оранжевый)</w:t>
            </w: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b/>
                <w:noProof/>
                <w:lang w:eastAsia="ru-RU"/>
              </w:rPr>
              <w:t xml:space="preserve">№48 </w:t>
            </w:r>
            <w:r w:rsidRPr="00D7756D">
              <w:rPr>
                <w:b/>
              </w:rPr>
              <w:t>F</w:t>
            </w:r>
            <w:r w:rsidRPr="00D7756D">
              <w:rPr>
                <w:b/>
                <w:lang w:val="en-US"/>
              </w:rPr>
              <w:t>o</w:t>
            </w:r>
            <w:r w:rsidRPr="00D7756D">
              <w:rPr>
                <w:b/>
              </w:rPr>
              <w:t>rward (красный)</w:t>
            </w: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b/>
                <w:noProof/>
                <w:lang w:eastAsia="ru-RU"/>
              </w:rPr>
            </w:pPr>
            <w:r w:rsidRPr="00D7756D">
              <w:rPr>
                <w:b/>
                <w:noProof/>
                <w:lang w:eastAsia="ru-RU"/>
              </w:rPr>
              <w:t xml:space="preserve">№83 </w:t>
            </w:r>
            <w:r w:rsidRPr="00D7756D">
              <w:rPr>
                <w:b/>
              </w:rPr>
              <w:t>Скиф (серо-оранжевый)</w:t>
            </w: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b/>
                <w:noProof/>
                <w:lang w:eastAsia="ru-RU"/>
              </w:rPr>
              <w:t xml:space="preserve">№80 </w:t>
            </w:r>
            <w:r w:rsidRPr="00D7756D">
              <w:rPr>
                <w:b/>
              </w:rPr>
              <w:t>Orion (сине-белый)</w:t>
            </w: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noProof/>
                <w:lang w:eastAsia="ru-RU"/>
              </w:rPr>
              <w:pict>
                <v:shape id="Рисунок 39" o:spid="_x0000_i1053" type="#_x0000_t75" style="width:230.25pt;height:153pt;visibility:visible">
                  <v:imagedata r:id="rId32" o:title=""/>
                </v:shape>
              </w:pict>
            </w: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noProof/>
                <w:lang w:eastAsia="ru-RU"/>
              </w:rPr>
              <w:pict>
                <v:shape id="Рисунок 40" o:spid="_x0000_i1054" type="#_x0000_t75" style="width:231pt;height:153.75pt;visibility:visible">
                  <v:imagedata r:id="rId33" o:title=""/>
                </v:shape>
              </w:pict>
            </w: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b/>
                <w:noProof/>
                <w:lang w:eastAsia="ru-RU"/>
              </w:rPr>
            </w:pPr>
            <w:r w:rsidRPr="00D7756D">
              <w:rPr>
                <w:b/>
                <w:noProof/>
                <w:lang w:eastAsia="ru-RU"/>
              </w:rPr>
              <w:t xml:space="preserve">№94 </w:t>
            </w:r>
            <w:r w:rsidRPr="00D7756D">
              <w:rPr>
                <w:b/>
                <w:lang w:val="en-US"/>
              </w:rPr>
              <w:t>Steels</w:t>
            </w:r>
            <w:r w:rsidRPr="00D7756D">
              <w:rPr>
                <w:b/>
              </w:rPr>
              <w:t xml:space="preserve"> 410 (серо-желтый)</w:t>
            </w:r>
          </w:p>
          <w:p w:rsidR="00B142E0" w:rsidRPr="00D7756D" w:rsidRDefault="00B142E0" w:rsidP="00D7756D">
            <w:pPr>
              <w:spacing w:after="0" w:line="240" w:lineRule="auto"/>
            </w:pPr>
            <w:r w:rsidRPr="00D7756D">
              <w:rPr>
                <w:b/>
                <w:noProof/>
                <w:lang w:eastAsia="ru-RU"/>
              </w:rPr>
              <w:t xml:space="preserve">№149 </w:t>
            </w:r>
            <w:r w:rsidRPr="00D7756D">
              <w:rPr>
                <w:b/>
                <w:lang w:val="en-US"/>
              </w:rPr>
              <w:t>Steels</w:t>
            </w:r>
            <w:r w:rsidRPr="00D7756D">
              <w:rPr>
                <w:b/>
              </w:rPr>
              <w:t xml:space="preserve"> 450 (красно-черный)</w:t>
            </w: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b/>
                <w:noProof/>
                <w:lang w:eastAsia="ru-RU"/>
              </w:rPr>
            </w:pPr>
            <w:r w:rsidRPr="00D7756D">
              <w:rPr>
                <w:b/>
                <w:noProof/>
                <w:lang w:eastAsia="ru-RU"/>
              </w:rPr>
              <w:t xml:space="preserve">№96 </w:t>
            </w:r>
            <w:r w:rsidRPr="00D7756D">
              <w:rPr>
                <w:b/>
              </w:rPr>
              <w:t>Impulse (желтый)</w:t>
            </w: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b/>
                <w:noProof/>
                <w:lang w:eastAsia="ru-RU"/>
              </w:rPr>
              <w:t xml:space="preserve">№90 </w:t>
            </w:r>
            <w:r w:rsidRPr="00D7756D">
              <w:rPr>
                <w:b/>
                <w:lang w:val="en-US"/>
              </w:rPr>
              <w:t>Steels</w:t>
            </w:r>
            <w:r w:rsidRPr="00D7756D">
              <w:rPr>
                <w:b/>
              </w:rPr>
              <w:t xml:space="preserve"> 450 (бордовый)</w:t>
            </w: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noProof/>
                <w:lang w:eastAsia="ru-RU"/>
              </w:rPr>
              <w:pict>
                <v:shape id="Рисунок 41" o:spid="_x0000_i1055" type="#_x0000_t75" style="width:230.25pt;height:153pt;visibility:visible">
                  <v:imagedata r:id="rId34" o:title=""/>
                </v:shape>
              </w:pict>
            </w: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noProof/>
                <w:lang w:eastAsia="ru-RU"/>
              </w:rPr>
              <w:pict>
                <v:shape id="Рисунок 42" o:spid="_x0000_i1056" type="#_x0000_t75" style="width:226.5pt;height:147.75pt;visibility:visible">
                  <v:imagedata r:id="rId35" o:title=""/>
                </v:shape>
              </w:pict>
            </w: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b/>
                <w:noProof/>
                <w:lang w:eastAsia="ru-RU"/>
              </w:rPr>
            </w:pPr>
            <w:r w:rsidRPr="00D7756D">
              <w:rPr>
                <w:b/>
                <w:noProof/>
                <w:lang w:eastAsia="ru-RU"/>
              </w:rPr>
              <w:t xml:space="preserve">№88 </w:t>
            </w:r>
            <w:r w:rsidRPr="00D7756D">
              <w:rPr>
                <w:b/>
                <w:lang w:val="en-US"/>
              </w:rPr>
              <w:t>Steels</w:t>
            </w:r>
            <w:r w:rsidRPr="00D7756D">
              <w:rPr>
                <w:b/>
              </w:rPr>
              <w:t xml:space="preserve"> 810 (зеленый)</w:t>
            </w: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b/>
                <w:noProof/>
                <w:lang w:eastAsia="ru-RU"/>
              </w:rPr>
              <w:t xml:space="preserve">№67 </w:t>
            </w:r>
            <w:r w:rsidRPr="00D7756D">
              <w:rPr>
                <w:b/>
              </w:rPr>
              <w:t>Saxon (оранжевый)</w:t>
            </w: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b/>
                <w:noProof/>
                <w:lang w:eastAsia="ru-RU"/>
              </w:rPr>
            </w:pPr>
            <w:r w:rsidRPr="00D7756D">
              <w:rPr>
                <w:b/>
              </w:rPr>
              <w:t xml:space="preserve">№99 </w:t>
            </w:r>
            <w:r w:rsidRPr="00D7756D">
              <w:rPr>
                <w:b/>
                <w:lang w:val="en-US"/>
              </w:rPr>
              <w:t>Steels</w:t>
            </w:r>
            <w:r w:rsidRPr="00D7756D">
              <w:rPr>
                <w:b/>
              </w:rPr>
              <w:t xml:space="preserve"> 300 (бордовый)</w:t>
            </w: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b/>
                <w:noProof/>
                <w:lang w:eastAsia="ru-RU"/>
              </w:rPr>
              <w:t xml:space="preserve">№158 </w:t>
            </w:r>
            <w:r w:rsidRPr="00D7756D">
              <w:rPr>
                <w:b/>
              </w:rPr>
              <w:t>Orion (сине-фиолетовый)</w:t>
            </w: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noProof/>
                <w:lang w:eastAsia="ru-RU"/>
              </w:rPr>
              <w:pict>
                <v:shape id="Рисунок 43" o:spid="_x0000_i1057" type="#_x0000_t75" style="width:218.25pt;height:144.75pt;visibility:visible">
                  <v:imagedata r:id="rId36" o:title=""/>
                </v:shape>
              </w:pict>
            </w: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noProof/>
                <w:lang w:eastAsia="ru-RU"/>
              </w:rPr>
              <w:pict>
                <v:shape id="Рисунок 44" o:spid="_x0000_i1058" type="#_x0000_t75" style="width:226.5pt;height:149.25pt;visibility:visible">
                  <v:imagedata r:id="rId37" o:title=""/>
                </v:shape>
              </w:pict>
            </w: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b/>
                <w:noProof/>
                <w:lang w:eastAsia="ru-RU"/>
              </w:rPr>
            </w:pPr>
            <w:r w:rsidRPr="00D7756D">
              <w:rPr>
                <w:b/>
                <w:noProof/>
                <w:lang w:eastAsia="ru-RU"/>
              </w:rPr>
              <w:t xml:space="preserve">№148 </w:t>
            </w:r>
            <w:r w:rsidRPr="00D7756D">
              <w:rPr>
                <w:b/>
              </w:rPr>
              <w:t>F</w:t>
            </w:r>
            <w:r w:rsidRPr="00D7756D">
              <w:rPr>
                <w:b/>
                <w:lang w:val="en-US"/>
              </w:rPr>
              <w:t>o</w:t>
            </w:r>
            <w:r w:rsidRPr="00D7756D">
              <w:rPr>
                <w:b/>
              </w:rPr>
              <w:t>rward (сине-белый)</w:t>
            </w: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b/>
                <w:noProof/>
                <w:lang w:eastAsia="ru-RU"/>
              </w:rPr>
              <w:t xml:space="preserve">№101 </w:t>
            </w:r>
            <w:r w:rsidRPr="00D7756D">
              <w:rPr>
                <w:b/>
              </w:rPr>
              <w:t>"</w:t>
            </w:r>
            <w:r w:rsidRPr="00D7756D">
              <w:rPr>
                <w:b/>
                <w:lang w:val="en-US"/>
              </w:rPr>
              <w:t>Steels</w:t>
            </w:r>
            <w:r w:rsidRPr="00D7756D">
              <w:rPr>
                <w:b/>
              </w:rPr>
              <w:t xml:space="preserve"> 430 (синий)</w:t>
            </w: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b/>
                <w:noProof/>
                <w:lang w:eastAsia="ru-RU"/>
              </w:rPr>
            </w:pPr>
            <w:r w:rsidRPr="00D7756D">
              <w:rPr>
                <w:b/>
                <w:noProof/>
                <w:lang w:eastAsia="ru-RU"/>
              </w:rPr>
              <w:t xml:space="preserve">№10 </w:t>
            </w:r>
            <w:r w:rsidRPr="00D7756D">
              <w:rPr>
                <w:b/>
                <w:lang w:val="en-US"/>
              </w:rPr>
              <w:t xml:space="preserve">Steels </w:t>
            </w:r>
            <w:r w:rsidRPr="00D7756D">
              <w:rPr>
                <w:b/>
              </w:rPr>
              <w:t>310 (красный)</w:t>
            </w: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b/>
                <w:noProof/>
                <w:lang w:eastAsia="ru-RU"/>
              </w:rPr>
              <w:t xml:space="preserve">№81 </w:t>
            </w:r>
            <w:r w:rsidRPr="00D7756D">
              <w:rPr>
                <w:b/>
              </w:rPr>
              <w:t>Max</w:t>
            </w:r>
            <w:r w:rsidRPr="00D7756D">
              <w:rPr>
                <w:b/>
                <w:lang w:val="en-US"/>
              </w:rPr>
              <w:t>p</w:t>
            </w:r>
            <w:r w:rsidRPr="00D7756D">
              <w:rPr>
                <w:b/>
              </w:rPr>
              <w:t>ro (серый)</w:t>
            </w: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noProof/>
                <w:lang w:eastAsia="ru-RU"/>
              </w:rPr>
              <w:pict>
                <v:shape id="Рисунок 45" o:spid="_x0000_i1059" type="#_x0000_t75" style="width:226.5pt;height:149.25pt;visibility:visible">
                  <v:imagedata r:id="rId38" o:title=""/>
                </v:shape>
              </w:pict>
            </w: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noProof/>
                <w:lang w:eastAsia="ru-RU"/>
              </w:rPr>
              <w:pict>
                <v:shape id="Рисунок 46" o:spid="_x0000_i1060" type="#_x0000_t75" style="width:220.5pt;height:146.25pt;visibility:visible">
                  <v:imagedata r:id="rId39" o:title=""/>
                </v:shape>
              </w:pict>
            </w: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b/>
                <w:noProof/>
                <w:lang w:eastAsia="ru-RU"/>
              </w:rPr>
            </w:pPr>
            <w:r w:rsidRPr="00D7756D">
              <w:rPr>
                <w:b/>
                <w:noProof/>
                <w:lang w:eastAsia="ru-RU"/>
              </w:rPr>
              <w:t>№57</w:t>
            </w:r>
            <w:r w:rsidRPr="00D7756D">
              <w:rPr>
                <w:b/>
              </w:rPr>
              <w:t xml:space="preserve"> Детский велосипед для малышей, желто-синий</w:t>
            </w: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b/>
                <w:noProof/>
                <w:lang w:eastAsia="ru-RU"/>
              </w:rPr>
              <w:t xml:space="preserve">№54 </w:t>
            </w:r>
            <w:r w:rsidRPr="00D7756D">
              <w:rPr>
                <w:b/>
              </w:rPr>
              <w:t>Texo (серо-синий)</w:t>
            </w: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b/>
                <w:noProof/>
                <w:lang w:eastAsia="ru-RU"/>
              </w:rPr>
            </w:pPr>
            <w:r w:rsidRPr="00D7756D">
              <w:rPr>
                <w:b/>
                <w:noProof/>
                <w:lang w:eastAsia="ru-RU"/>
              </w:rPr>
              <w:t xml:space="preserve">№12 </w:t>
            </w:r>
            <w:r w:rsidRPr="00D7756D">
              <w:rPr>
                <w:b/>
                <w:lang w:val="en-US"/>
              </w:rPr>
              <w:t>Steels</w:t>
            </w:r>
            <w:r w:rsidRPr="00D7756D">
              <w:rPr>
                <w:b/>
              </w:rPr>
              <w:t xml:space="preserve"> 410 (синий)</w:t>
            </w: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b/>
                <w:noProof/>
                <w:lang w:eastAsia="ru-RU"/>
              </w:rPr>
              <w:t>№46</w:t>
            </w:r>
            <w:r w:rsidRPr="00D7756D">
              <w:rPr>
                <w:b/>
              </w:rPr>
              <w:t xml:space="preserve"> </w:t>
            </w:r>
            <w:r w:rsidRPr="00D7756D">
              <w:rPr>
                <w:b/>
                <w:lang w:val="en-US"/>
              </w:rPr>
              <w:t>Steels</w:t>
            </w:r>
            <w:r w:rsidRPr="00D7756D">
              <w:rPr>
                <w:b/>
              </w:rPr>
              <w:t xml:space="preserve"> (черный)</w:t>
            </w: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noProof/>
                <w:lang w:eastAsia="ru-RU"/>
              </w:rPr>
              <w:pict>
                <v:shape id="Рисунок 47" o:spid="_x0000_i1061" type="#_x0000_t75" style="width:228pt;height:151.5pt;visibility:visible">
                  <v:imagedata r:id="rId40" o:title=""/>
                </v:shape>
              </w:pict>
            </w: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noProof/>
                <w:lang w:eastAsia="ru-RU"/>
              </w:rPr>
              <w:pict>
                <v:shape id="Рисунок 48" o:spid="_x0000_i1062" type="#_x0000_t75" style="width:226.5pt;height:147.75pt;visibility:visible">
                  <v:imagedata r:id="rId41" o:title=""/>
                </v:shape>
              </w:pict>
            </w: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b/>
                <w:noProof/>
                <w:lang w:eastAsia="ru-RU"/>
              </w:rPr>
            </w:pPr>
            <w:r w:rsidRPr="00D7756D">
              <w:rPr>
                <w:b/>
                <w:noProof/>
                <w:lang w:eastAsia="ru-RU"/>
              </w:rPr>
              <w:t xml:space="preserve">№53 </w:t>
            </w:r>
            <w:r w:rsidRPr="00D7756D">
              <w:rPr>
                <w:b/>
              </w:rPr>
              <w:t>Аист (синий)</w:t>
            </w:r>
          </w:p>
          <w:p w:rsidR="00B142E0" w:rsidRPr="00D7756D" w:rsidRDefault="00B142E0" w:rsidP="00D7756D">
            <w:pPr>
              <w:spacing w:after="0" w:line="240" w:lineRule="auto"/>
            </w:pPr>
            <w:r w:rsidRPr="00D7756D">
              <w:rPr>
                <w:b/>
                <w:noProof/>
                <w:lang w:eastAsia="ru-RU"/>
              </w:rPr>
              <w:t xml:space="preserve">№7 </w:t>
            </w:r>
            <w:r w:rsidRPr="00D7756D">
              <w:rPr>
                <w:b/>
                <w:lang w:val="en-US"/>
              </w:rPr>
              <w:t>Steels</w:t>
            </w:r>
            <w:r w:rsidRPr="00D7756D">
              <w:rPr>
                <w:b/>
              </w:rPr>
              <w:t xml:space="preserve"> Navigator 410 (желто-серого цвета)</w:t>
            </w: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b/>
                <w:noProof/>
                <w:lang w:eastAsia="ru-RU"/>
              </w:rPr>
            </w:pPr>
            <w:r w:rsidRPr="00D7756D">
              <w:rPr>
                <w:b/>
                <w:noProof/>
                <w:lang w:eastAsia="ru-RU"/>
              </w:rPr>
              <w:t xml:space="preserve">№39 </w:t>
            </w:r>
            <w:r w:rsidRPr="00D7756D">
              <w:rPr>
                <w:b/>
                <w:lang w:val="en-US"/>
              </w:rPr>
              <w:t>Steels</w:t>
            </w:r>
            <w:r w:rsidRPr="00D7756D">
              <w:rPr>
                <w:b/>
              </w:rPr>
              <w:t xml:space="preserve"> 310 (синий)</w:t>
            </w:r>
          </w:p>
          <w:p w:rsidR="00B142E0" w:rsidRPr="00D7756D" w:rsidRDefault="00B142E0" w:rsidP="00D7756D">
            <w:pPr>
              <w:spacing w:after="0" w:line="240" w:lineRule="auto"/>
            </w:pPr>
            <w:r w:rsidRPr="00D7756D">
              <w:rPr>
                <w:b/>
                <w:noProof/>
                <w:lang w:eastAsia="ru-RU"/>
              </w:rPr>
              <w:t xml:space="preserve">№52 </w:t>
            </w:r>
            <w:r w:rsidRPr="00D7756D">
              <w:rPr>
                <w:b/>
              </w:rPr>
              <w:t>Senator 512 (фиолетово-серый)</w:t>
            </w: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noProof/>
                <w:lang w:eastAsia="ru-RU"/>
              </w:rPr>
              <w:pict>
                <v:shape id="Рисунок 49" o:spid="_x0000_i1063" type="#_x0000_t75" style="width:218.25pt;height:145.5pt;visibility:visible">
                  <v:imagedata r:id="rId42" o:title=""/>
                </v:shape>
              </w:pict>
            </w: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noProof/>
                <w:lang w:eastAsia="ru-RU"/>
              </w:rPr>
              <w:pict>
                <v:shape id="Рисунок 50" o:spid="_x0000_i1064" type="#_x0000_t75" style="width:224.25pt;height:149.25pt;visibility:visible">
                  <v:imagedata r:id="rId43" o:title=""/>
                </v:shape>
              </w:pict>
            </w: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b/>
              </w:rPr>
            </w:pPr>
            <w:r w:rsidRPr="00D7756D">
              <w:rPr>
                <w:b/>
                <w:noProof/>
                <w:lang w:eastAsia="ru-RU"/>
              </w:rPr>
              <w:t xml:space="preserve">№95 </w:t>
            </w:r>
            <w:r w:rsidRPr="00D7756D">
              <w:rPr>
                <w:b/>
              </w:rPr>
              <w:t>Novatrack (бело-красный)</w:t>
            </w: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b/>
                <w:noProof/>
                <w:lang w:eastAsia="ru-RU"/>
              </w:rPr>
              <w:t xml:space="preserve">№65 </w:t>
            </w:r>
            <w:r w:rsidRPr="00D7756D">
              <w:rPr>
                <w:b/>
              </w:rPr>
              <w:t>F</w:t>
            </w:r>
            <w:r w:rsidRPr="00D7756D">
              <w:rPr>
                <w:b/>
                <w:lang w:val="en-US"/>
              </w:rPr>
              <w:t>o</w:t>
            </w:r>
            <w:r w:rsidRPr="00D7756D">
              <w:rPr>
                <w:b/>
              </w:rPr>
              <w:t xml:space="preserve">rward </w:t>
            </w:r>
            <w:r w:rsidRPr="00D7756D">
              <w:rPr>
                <w:b/>
                <w:lang w:val="en-US"/>
              </w:rPr>
              <w:t>Portmund</w:t>
            </w:r>
            <w:r w:rsidRPr="00D7756D">
              <w:rPr>
                <w:b/>
              </w:rPr>
              <w:t xml:space="preserve"> 003 (серый)</w:t>
            </w: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b/>
                <w:noProof/>
                <w:lang w:eastAsia="ru-RU"/>
              </w:rPr>
            </w:pPr>
            <w:r w:rsidRPr="00D7756D">
              <w:rPr>
                <w:b/>
                <w:noProof/>
                <w:lang w:eastAsia="ru-RU"/>
              </w:rPr>
              <w:t xml:space="preserve">№157 </w:t>
            </w:r>
            <w:r w:rsidRPr="00D7756D">
              <w:rPr>
                <w:b/>
              </w:rPr>
              <w:t>F</w:t>
            </w:r>
            <w:r w:rsidRPr="00D7756D">
              <w:rPr>
                <w:b/>
                <w:lang w:val="en-US"/>
              </w:rPr>
              <w:t>o</w:t>
            </w:r>
            <w:r w:rsidRPr="00D7756D">
              <w:rPr>
                <w:b/>
              </w:rPr>
              <w:t>rward (синий)</w:t>
            </w: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b/>
                <w:noProof/>
                <w:lang w:eastAsia="ru-RU"/>
              </w:rPr>
              <w:t xml:space="preserve">№58 </w:t>
            </w:r>
            <w:r w:rsidRPr="00D7756D">
              <w:rPr>
                <w:b/>
              </w:rPr>
              <w:t>Baltic (синий</w:t>
            </w:r>
            <w:r w:rsidRPr="00D7756D">
              <w:rPr>
                <w:noProof/>
                <w:lang w:eastAsia="ru-RU"/>
              </w:rPr>
              <w:t>)</w:t>
            </w: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noProof/>
                <w:lang w:eastAsia="ru-RU"/>
              </w:rPr>
              <w:pict>
                <v:shape id="Рисунок 51" o:spid="_x0000_i1065" type="#_x0000_t75" style="width:223.5pt;height:148.5pt;visibility:visible">
                  <v:imagedata r:id="rId44" o:title=""/>
                </v:shape>
              </w:pict>
            </w: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noProof/>
                <w:lang w:eastAsia="ru-RU"/>
              </w:rPr>
              <w:pict>
                <v:shape id="Рисунок 52" o:spid="_x0000_i1066" type="#_x0000_t75" style="width:228.75pt;height:151.5pt;visibility:visible">
                  <v:imagedata r:id="rId45" o:title=""/>
                </v:shape>
              </w:pict>
            </w: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b/>
              </w:rPr>
            </w:pPr>
            <w:r w:rsidRPr="00D7756D">
              <w:rPr>
                <w:b/>
                <w:noProof/>
                <w:lang w:eastAsia="ru-RU"/>
              </w:rPr>
              <w:t xml:space="preserve">№162 </w:t>
            </w:r>
            <w:r w:rsidRPr="00D7756D">
              <w:rPr>
                <w:b/>
                <w:lang w:val="en-US"/>
              </w:rPr>
              <w:t>Steels</w:t>
            </w:r>
            <w:r w:rsidRPr="00D7756D">
              <w:rPr>
                <w:b/>
              </w:rPr>
              <w:t xml:space="preserve"> 450 (синий)</w:t>
            </w: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b/>
              </w:rPr>
              <w:t>№43 Author (синий)</w:t>
            </w: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b/>
              </w:rPr>
            </w:pPr>
            <w:r w:rsidRPr="00D7756D">
              <w:rPr>
                <w:b/>
                <w:noProof/>
                <w:lang w:eastAsia="ru-RU"/>
              </w:rPr>
              <w:t xml:space="preserve">№50 </w:t>
            </w:r>
            <w:r w:rsidRPr="00D7756D">
              <w:rPr>
                <w:b/>
              </w:rPr>
              <w:t>Viking 164 (бело-малиновый)</w:t>
            </w: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b/>
                <w:noProof/>
                <w:lang w:eastAsia="ru-RU"/>
              </w:rPr>
              <w:t>№78 (</w:t>
            </w:r>
            <w:r w:rsidRPr="00D7756D">
              <w:rPr>
                <w:b/>
              </w:rPr>
              <w:t>Stark)</w:t>
            </w: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noProof/>
                <w:lang w:eastAsia="ru-RU"/>
              </w:rPr>
              <w:pict>
                <v:shape id="Рисунок 53" o:spid="_x0000_i1067" type="#_x0000_t75" style="width:228pt;height:151.5pt;visibility:visible">
                  <v:imagedata r:id="rId46" o:title=""/>
                </v:shape>
              </w:pict>
            </w: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noProof/>
                <w:lang w:eastAsia="ru-RU"/>
              </w:rPr>
              <w:pict>
                <v:shape id="Рисунок 54" o:spid="_x0000_i1068" type="#_x0000_t75" style="width:231.75pt;height:153pt;visibility:visible">
                  <v:imagedata r:id="rId47" o:title=""/>
                </v:shape>
              </w:pict>
            </w: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  <w:p w:rsidR="00B142E0" w:rsidRPr="00D7756D" w:rsidRDefault="00B142E0" w:rsidP="00D7756D">
            <w:pPr>
              <w:spacing w:after="0" w:line="240" w:lineRule="auto"/>
              <w:rPr>
                <w:b/>
                <w:noProof/>
                <w:lang w:eastAsia="ru-RU"/>
              </w:rPr>
            </w:pPr>
            <w:r w:rsidRPr="00D7756D">
              <w:rPr>
                <w:b/>
                <w:noProof/>
                <w:lang w:eastAsia="ru-RU"/>
              </w:rPr>
              <w:t xml:space="preserve">№93 </w:t>
            </w:r>
            <w:r w:rsidRPr="00D7756D">
              <w:rPr>
                <w:b/>
              </w:rPr>
              <w:t>Navtilas (сине-серый)</w:t>
            </w:r>
          </w:p>
          <w:p w:rsidR="00B142E0" w:rsidRPr="00D7756D" w:rsidRDefault="00B142E0" w:rsidP="00D7756D">
            <w:pPr>
              <w:spacing w:after="0" w:line="240" w:lineRule="auto"/>
            </w:pPr>
            <w:r w:rsidRPr="00D7756D">
              <w:rPr>
                <w:b/>
                <w:noProof/>
                <w:lang w:eastAsia="ru-RU"/>
              </w:rPr>
              <w:t xml:space="preserve">№108 </w:t>
            </w:r>
            <w:r w:rsidRPr="00D7756D">
              <w:rPr>
                <w:b/>
                <w:lang w:val="en-US"/>
              </w:rPr>
              <w:t>Steels</w:t>
            </w:r>
            <w:r w:rsidRPr="00D7756D">
              <w:rPr>
                <w:b/>
              </w:rPr>
              <w:t xml:space="preserve"> 350 (красно-желтый)</w:t>
            </w: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</w:tc>
      </w:tr>
      <w:tr w:rsidR="00B142E0" w:rsidRPr="00D7756D" w:rsidTr="00D7756D">
        <w:tc>
          <w:tcPr>
            <w:tcW w:w="4815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  <w:r w:rsidRPr="00D7756D">
              <w:rPr>
                <w:noProof/>
                <w:lang w:eastAsia="ru-RU"/>
              </w:rPr>
              <w:pict>
                <v:shape id="Рисунок 55" o:spid="_x0000_i1069" type="#_x0000_t75" style="width:216.75pt;height:146.25pt;visibility:visible">
                  <v:imagedata r:id="rId48" o:title=""/>
                </v:shape>
              </w:pict>
            </w:r>
          </w:p>
        </w:tc>
        <w:tc>
          <w:tcPr>
            <w:tcW w:w="4756" w:type="dxa"/>
          </w:tcPr>
          <w:p w:rsidR="00B142E0" w:rsidRPr="00D7756D" w:rsidRDefault="00B142E0" w:rsidP="00D7756D">
            <w:pPr>
              <w:spacing w:after="0" w:line="240" w:lineRule="auto"/>
              <w:rPr>
                <w:noProof/>
                <w:lang w:eastAsia="ru-RU"/>
              </w:rPr>
            </w:pPr>
          </w:p>
        </w:tc>
      </w:tr>
    </w:tbl>
    <w:p w:rsidR="00B142E0" w:rsidRDefault="00B142E0"/>
    <w:sectPr w:rsidR="00B142E0" w:rsidSect="00E745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7975"/>
    <w:rsid w:val="001621E5"/>
    <w:rsid w:val="002C0A46"/>
    <w:rsid w:val="002D0A99"/>
    <w:rsid w:val="0036075C"/>
    <w:rsid w:val="003748C0"/>
    <w:rsid w:val="004D4733"/>
    <w:rsid w:val="004E2413"/>
    <w:rsid w:val="00534A1F"/>
    <w:rsid w:val="00544F10"/>
    <w:rsid w:val="00691A8C"/>
    <w:rsid w:val="00744E55"/>
    <w:rsid w:val="00785ACF"/>
    <w:rsid w:val="007C7765"/>
    <w:rsid w:val="008D4CAC"/>
    <w:rsid w:val="008E6635"/>
    <w:rsid w:val="009918EB"/>
    <w:rsid w:val="00A43041"/>
    <w:rsid w:val="00A57975"/>
    <w:rsid w:val="00A92543"/>
    <w:rsid w:val="00AC1F1F"/>
    <w:rsid w:val="00B142E0"/>
    <w:rsid w:val="00B40B0E"/>
    <w:rsid w:val="00BD08B1"/>
    <w:rsid w:val="00C216BD"/>
    <w:rsid w:val="00C33C87"/>
    <w:rsid w:val="00CF5A47"/>
    <w:rsid w:val="00D7756D"/>
    <w:rsid w:val="00E742E1"/>
    <w:rsid w:val="00E7458C"/>
    <w:rsid w:val="00EE206F"/>
    <w:rsid w:val="00EE458D"/>
    <w:rsid w:val="00F13DE4"/>
    <w:rsid w:val="00F35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458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57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5797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A5797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145</TotalTime>
  <Pages>8</Pages>
  <Words>428</Words>
  <Characters>2442</Characters>
  <Application>Microsoft Office Outlook</Application>
  <DocSecurity>0</DocSecurity>
  <Lines>0</Lines>
  <Paragraphs>0</Paragraphs>
  <ScaleCrop>false</ScaleCrop>
  <Company>Администрация МО "Городской округ "Город Нарьян-Мар"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smi4</dc:creator>
  <cp:keywords/>
  <dc:description/>
  <cp:lastModifiedBy>Kultur2</cp:lastModifiedBy>
  <cp:revision>6</cp:revision>
  <cp:lastPrinted>2017-11-30T10:30:00Z</cp:lastPrinted>
  <dcterms:created xsi:type="dcterms:W3CDTF">2017-11-30T10:31:00Z</dcterms:created>
  <dcterms:modified xsi:type="dcterms:W3CDTF">2017-11-30T15:22:00Z</dcterms:modified>
</cp:coreProperties>
</file>